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2FCBB3AB" w14:textId="77777777" w:rsidTr="002A068F">
        <w:trPr>
          <w:trHeight w:val="8366"/>
          <w:tblHeader/>
        </w:trPr>
        <w:tc>
          <w:tcPr>
            <w:tcW w:w="7819" w:type="dxa"/>
          </w:tcPr>
          <w:p w14:paraId="0751A93C" w14:textId="4F88FB5C" w:rsidR="00D96AC1" w:rsidRPr="00D96AC1" w:rsidRDefault="00D96AC1" w:rsidP="00D96AC1">
            <w:pPr>
              <w:pStyle w:val="Title"/>
              <w:rPr>
                <w:color w:val="C00000"/>
                <w:sz w:val="72"/>
                <w:szCs w:val="72"/>
              </w:rPr>
            </w:pPr>
            <w:r>
              <w:rPr>
                <w:color w:val="C00000"/>
                <w:sz w:val="72"/>
                <w:szCs w:val="72"/>
              </w:rPr>
              <w:t>Food &amp; ART FESTIVAL</w:t>
            </w:r>
          </w:p>
          <w:p w14:paraId="07144FDC" w14:textId="3F68CEB0" w:rsidR="00897FB4" w:rsidRPr="00D96AC1" w:rsidRDefault="00D96AC1" w:rsidP="00897FB4">
            <w:pPr>
              <w:pStyle w:val="Subtitle"/>
              <w:rPr>
                <w:color w:val="C00000"/>
              </w:rPr>
            </w:pPr>
            <w:r>
              <w:rPr>
                <w:color w:val="C00000"/>
              </w:rPr>
              <w:t>CELEBRATE WITH US</w:t>
            </w:r>
          </w:p>
          <w:p w14:paraId="314867D7" w14:textId="50F5DE50" w:rsidR="00897FB4" w:rsidRPr="00897FB4" w:rsidRDefault="00D96AC1" w:rsidP="00897FB4">
            <w:pPr>
              <w:pStyle w:val="Date"/>
            </w:pPr>
            <w:r>
              <w:t>Saturday February 24, 2018</w:t>
            </w:r>
          </w:p>
          <w:p w14:paraId="41C4706F" w14:textId="547D518E" w:rsidR="00897FB4" w:rsidRPr="00897FB4" w:rsidRDefault="00D96AC1" w:rsidP="00897FB4">
            <w:pPr>
              <w:pStyle w:val="Time"/>
            </w:pPr>
            <w:r>
              <w:t>6:00 to 8:00 pm</w:t>
            </w:r>
          </w:p>
          <w:p w14:paraId="281A172F" w14:textId="4AFF4AEC" w:rsidR="00897FB4" w:rsidRPr="00897FB4" w:rsidRDefault="00D96AC1" w:rsidP="00897FB4">
            <w:pPr>
              <w:pStyle w:val="Location"/>
            </w:pPr>
            <w:r>
              <w:t>Davis High School All Student Center</w:t>
            </w:r>
          </w:p>
          <w:p w14:paraId="0BF83D25" w14:textId="207D9DD8" w:rsidR="00897FB4" w:rsidRDefault="00D96AC1" w:rsidP="00897FB4">
            <w:pPr>
              <w:pStyle w:val="Location"/>
            </w:pPr>
            <w:r>
              <w:t>315 W. 14</w:t>
            </w:r>
            <w:r w:rsidRPr="00D96AC1">
              <w:rPr>
                <w:vertAlign w:val="superscript"/>
              </w:rPr>
              <w:t>th</w:t>
            </w:r>
            <w:r>
              <w:t xml:space="preserve"> Street</w:t>
            </w:r>
          </w:p>
          <w:p w14:paraId="0E1D382B" w14:textId="42C38F6D" w:rsidR="00D96AC1" w:rsidRPr="00897FB4" w:rsidRDefault="00D96AC1" w:rsidP="00897FB4">
            <w:pPr>
              <w:pStyle w:val="Location"/>
            </w:pPr>
            <w:r>
              <w:t>Davis, CA  95616</w:t>
            </w:r>
          </w:p>
          <w:p w14:paraId="567AB53C" w14:textId="226A56A6" w:rsidR="00245A38" w:rsidRDefault="00D96AC1" w:rsidP="00245A38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COME TASTE FOOD FROM AROUND THE WORLD, ENJOY STUDENT ENTERTAINMENT AND A SILENT AUCTION</w:t>
            </w:r>
            <w:r w:rsidR="00245A38">
              <w:rPr>
                <w:sz w:val="28"/>
                <w:szCs w:val="28"/>
              </w:rPr>
              <w:t>!</w:t>
            </w:r>
          </w:p>
          <w:p w14:paraId="413E0F1A" w14:textId="77777777" w:rsidR="00D96AC1" w:rsidRDefault="00D96AC1" w:rsidP="00D96AC1">
            <w:pPr>
              <w:pStyle w:val="Location"/>
              <w:ind w:left="0"/>
              <w:rPr>
                <w:sz w:val="28"/>
                <w:szCs w:val="28"/>
              </w:rPr>
            </w:pPr>
            <w:r w:rsidRPr="00737A88">
              <w:rPr>
                <w:sz w:val="28"/>
                <w:szCs w:val="28"/>
              </w:rPr>
              <w:t>All proceeds to support the DHS Band and Symphony Orchestra for the June 2018 Tour to Carnegie Hall.</w:t>
            </w:r>
          </w:p>
          <w:p w14:paraId="04D641B9" w14:textId="77777777" w:rsidR="00D96AC1" w:rsidRDefault="00D96AC1" w:rsidP="00D96AC1">
            <w:pPr>
              <w:pStyle w:val="Location"/>
              <w:ind w:left="0"/>
              <w:rPr>
                <w:sz w:val="28"/>
                <w:szCs w:val="28"/>
              </w:rPr>
            </w:pPr>
          </w:p>
          <w:p w14:paraId="2AA4118D" w14:textId="77777777" w:rsidR="00D96AC1" w:rsidRDefault="00D96AC1" w:rsidP="00D96AC1">
            <w:pPr>
              <w:pStyle w:val="Location"/>
              <w:ind w:left="0"/>
              <w:rPr>
                <w:sz w:val="24"/>
              </w:rPr>
            </w:pPr>
            <w:r w:rsidRPr="00737A88">
              <w:rPr>
                <w:sz w:val="24"/>
              </w:rPr>
              <w:t>TICKETS:  $25 ADULTS</w:t>
            </w:r>
          </w:p>
          <w:p w14:paraId="734222AA" w14:textId="625EEEF7" w:rsidR="00D96AC1" w:rsidRDefault="00D96AC1" w:rsidP="00D96AC1">
            <w:pPr>
              <w:pStyle w:val="Location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$15 STUDENTS</w:t>
            </w:r>
          </w:p>
          <w:p w14:paraId="6F0261CE" w14:textId="7E7C73F9" w:rsidR="00245A38" w:rsidRDefault="00245A38" w:rsidP="00D96AC1">
            <w:pPr>
              <w:pStyle w:val="Location"/>
              <w:ind w:left="0"/>
              <w:rPr>
                <w:sz w:val="24"/>
              </w:rPr>
            </w:pPr>
          </w:p>
          <w:p w14:paraId="077A1F02" w14:textId="7382374D" w:rsidR="00245A38" w:rsidRDefault="00245A38" w:rsidP="00D96AC1">
            <w:pPr>
              <w:pStyle w:val="Location"/>
              <w:ind w:left="0"/>
              <w:rPr>
                <w:sz w:val="24"/>
              </w:rPr>
            </w:pPr>
            <w:r>
              <w:rPr>
                <w:sz w:val="24"/>
              </w:rPr>
              <w:t>FOR MORE INFORMATION CONTACT: SUE XU at smilesue2005@yahoo.com</w:t>
            </w:r>
          </w:p>
          <w:p w14:paraId="54572FA5" w14:textId="2B466CC4" w:rsidR="00D96AC1" w:rsidRPr="00D96AC1" w:rsidRDefault="00D96AC1" w:rsidP="00D96AC1">
            <w:pPr>
              <w:rPr>
                <w:rFonts w:ascii="Arial" w:hAnsi="Arial" w:cs="Arial"/>
              </w:rPr>
            </w:pPr>
          </w:p>
        </w:tc>
        <w:bookmarkStart w:id="0" w:name="_GoBack"/>
        <w:bookmarkEnd w:id="0"/>
      </w:tr>
    </w:tbl>
    <w:p w14:paraId="6D91A061" w14:textId="541AE685" w:rsidR="002A068F" w:rsidRDefault="002A068F" w:rsidP="00245A38">
      <w:pPr>
        <w:pStyle w:val="NoSpacing"/>
        <w:ind w:left="0"/>
      </w:pPr>
    </w:p>
    <w:sectPr w:rsidR="002A068F" w:rsidSect="00DE000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9C3E6" w14:textId="77777777" w:rsidR="00D35DBB" w:rsidRDefault="00D35DBB" w:rsidP="0068245E">
      <w:pPr>
        <w:spacing w:after="0" w:line="240" w:lineRule="auto"/>
      </w:pPr>
      <w:r>
        <w:separator/>
      </w:r>
    </w:p>
  </w:endnote>
  <w:endnote w:type="continuationSeparator" w:id="0">
    <w:p w14:paraId="5E827934" w14:textId="77777777" w:rsidR="00D35DBB" w:rsidRDefault="00D35DB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586304" w14:textId="37A72605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A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80453" w14:textId="77777777" w:rsidR="00245A38" w:rsidRDefault="00245A38" w:rsidP="00245A3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831DB" w14:textId="77777777" w:rsidR="00D35DBB" w:rsidRDefault="00D35DBB" w:rsidP="0068245E">
      <w:pPr>
        <w:spacing w:after="0" w:line="240" w:lineRule="auto"/>
      </w:pPr>
      <w:r>
        <w:separator/>
      </w:r>
    </w:p>
  </w:footnote>
  <w:footnote w:type="continuationSeparator" w:id="0">
    <w:p w14:paraId="7DF1057E" w14:textId="77777777" w:rsidR="00D35DBB" w:rsidRDefault="00D35DB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C0F67" w14:textId="77777777" w:rsidR="002A068F" w:rsidRDefault="002A068F" w:rsidP="00245A38">
    <w:pPr>
      <w:pStyle w:val="Header"/>
      <w:ind w:left="0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92A167F" wp14:editId="0E63EBB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5C2D774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AD05806" wp14:editId="69E39B1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7523F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4A492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4DAC2C2" wp14:editId="176E56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58220B5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F69E83" wp14:editId="562BFEA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5AABDC9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C1"/>
    <w:rsid w:val="000E33EA"/>
    <w:rsid w:val="001570B2"/>
    <w:rsid w:val="001624C3"/>
    <w:rsid w:val="00220400"/>
    <w:rsid w:val="00245A38"/>
    <w:rsid w:val="002733AA"/>
    <w:rsid w:val="002A068F"/>
    <w:rsid w:val="004611DB"/>
    <w:rsid w:val="005D2D39"/>
    <w:rsid w:val="0068245E"/>
    <w:rsid w:val="0069500E"/>
    <w:rsid w:val="00713F12"/>
    <w:rsid w:val="007A4EDB"/>
    <w:rsid w:val="007C3469"/>
    <w:rsid w:val="00834305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35DBB"/>
    <w:rsid w:val="00D529A9"/>
    <w:rsid w:val="00D96AC1"/>
    <w:rsid w:val="00DE000B"/>
    <w:rsid w:val="00E01725"/>
    <w:rsid w:val="00E402F3"/>
    <w:rsid w:val="00E43EFE"/>
    <w:rsid w:val="00F4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10F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-DESK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35D54969-3D13-A84C-9653-F5D554B7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\Users\FRONT-DESK\AppData\Roaming\Microsoft\Templates\Springtime event flyer.dotx</Template>
  <TotalTime>1</TotalTime>
  <Pages>1</Pages>
  <Words>70</Words>
  <Characters>400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FRONT-DESK</dc:creator>
  <cp:keywords/>
  <dc:description/>
  <cp:lastModifiedBy>Helen Ma</cp:lastModifiedBy>
  <cp:revision>2</cp:revision>
  <cp:lastPrinted>2018-01-23T20:26:00Z</cp:lastPrinted>
  <dcterms:created xsi:type="dcterms:W3CDTF">2018-01-23T20:50:00Z</dcterms:created>
  <dcterms:modified xsi:type="dcterms:W3CDTF">2018-01-23T20:50:00Z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